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49" w:rsidRDefault="00926D49" w:rsidP="00EB71F9">
      <w:pPr>
        <w:pStyle w:val="Titolo1"/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9352B4" w:rsidRPr="00C4266D" w:rsidRDefault="00C4266D" w:rsidP="00C4266D">
      <w:pPr>
        <w:pStyle w:val="Paragrafoelenco"/>
        <w:jc w:val="center"/>
        <w:rPr>
          <w:rFonts w:ascii="Arial Narrow" w:hAnsi="Arial Narrow" w:cs="Arial"/>
        </w:rPr>
      </w:pPr>
      <w:r w:rsidRPr="00C4266D">
        <w:rPr>
          <w:rFonts w:ascii="Arial Narrow" w:hAnsi="Arial Narrow" w:cs="Arial"/>
        </w:rPr>
        <w:t xml:space="preserve">Programma ERASMUS + </w:t>
      </w:r>
    </w:p>
    <w:p w:rsidR="00C4266D" w:rsidRPr="00C4266D" w:rsidRDefault="00C4266D" w:rsidP="00C4266D">
      <w:pPr>
        <w:pStyle w:val="Paragrafoelenco"/>
        <w:jc w:val="center"/>
        <w:rPr>
          <w:rFonts w:ascii="Arial Narrow" w:hAnsi="Arial Narrow" w:cs="Arial"/>
        </w:rPr>
      </w:pPr>
      <w:r w:rsidRPr="00C4266D">
        <w:rPr>
          <w:rFonts w:ascii="Arial Narrow" w:hAnsi="Arial Narrow" w:cs="Arial"/>
        </w:rPr>
        <w:t xml:space="preserve">Progetto </w:t>
      </w:r>
      <w:r w:rsidRPr="00C4266D">
        <w:rPr>
          <w:rFonts w:ascii="Arial Narrow" w:hAnsi="Arial Narrow" w:cs="Arial"/>
          <w:b/>
        </w:rPr>
        <w:t>CO.TUTOR</w:t>
      </w:r>
      <w:r w:rsidRPr="00C4266D">
        <w:rPr>
          <w:rFonts w:ascii="Arial Narrow" w:hAnsi="Arial Narrow" w:cs="Arial"/>
        </w:rPr>
        <w:t xml:space="preserve"> n. 572751-EPP-1-2016-1-ES-EPPKA3-SUP-APPREN</w:t>
      </w:r>
    </w:p>
    <w:p w:rsidR="009F0F23" w:rsidRDefault="009F0F23" w:rsidP="00C4266D">
      <w:pPr>
        <w:pStyle w:val="Paragrafoelenco"/>
        <w:jc w:val="center"/>
        <w:rPr>
          <w:rFonts w:ascii="Arial Narrow" w:hAnsi="Arial Narrow" w:cs="Arial"/>
          <w:b/>
          <w:u w:val="single"/>
        </w:rPr>
      </w:pPr>
    </w:p>
    <w:p w:rsidR="00C4266D" w:rsidRPr="00C4266D" w:rsidRDefault="00C4266D" w:rsidP="00C4266D">
      <w:pPr>
        <w:pStyle w:val="Paragrafoelenco"/>
        <w:jc w:val="center"/>
        <w:rPr>
          <w:rFonts w:ascii="Arial Narrow" w:hAnsi="Arial Narrow" w:cs="Arial"/>
          <w:b/>
          <w:u w:val="single"/>
        </w:rPr>
      </w:pPr>
      <w:bookmarkStart w:id="0" w:name="_GoBack"/>
      <w:bookmarkEnd w:id="0"/>
      <w:r w:rsidRPr="00C4266D">
        <w:rPr>
          <w:rFonts w:ascii="Arial Narrow" w:hAnsi="Arial Narrow" w:cs="Arial"/>
          <w:b/>
          <w:u w:val="single"/>
        </w:rPr>
        <w:t>MULTIPLIER EVENT</w:t>
      </w:r>
    </w:p>
    <w:p w:rsidR="00C4266D" w:rsidRPr="00C4266D" w:rsidRDefault="00C4266D" w:rsidP="00C4266D">
      <w:pPr>
        <w:pStyle w:val="Paragrafoelenco"/>
        <w:jc w:val="center"/>
        <w:rPr>
          <w:rFonts w:ascii="Arial Narrow" w:hAnsi="Arial Narrow" w:cs="Arial"/>
          <w:sz w:val="20"/>
          <w:szCs w:val="20"/>
        </w:rPr>
      </w:pPr>
      <w:r w:rsidRPr="00C4266D">
        <w:rPr>
          <w:rFonts w:ascii="Arial Narrow" w:hAnsi="Arial Narrow" w:cs="Arial"/>
          <w:sz w:val="20"/>
          <w:szCs w:val="20"/>
        </w:rPr>
        <w:t>Roma 25 gennaio 2017</w:t>
      </w:r>
    </w:p>
    <w:p w:rsidR="00C4266D" w:rsidRPr="00C4266D" w:rsidRDefault="00C4266D" w:rsidP="00C4266D">
      <w:pPr>
        <w:pStyle w:val="Paragrafoelenco"/>
        <w:jc w:val="center"/>
        <w:rPr>
          <w:rFonts w:ascii="Arial Narrow" w:hAnsi="Arial Narrow" w:cs="Arial"/>
          <w:sz w:val="20"/>
          <w:szCs w:val="20"/>
        </w:rPr>
      </w:pPr>
      <w:r w:rsidRPr="00C4266D">
        <w:rPr>
          <w:rFonts w:ascii="Arial Narrow" w:hAnsi="Arial Narrow" w:cs="Arial"/>
          <w:sz w:val="20"/>
          <w:szCs w:val="20"/>
        </w:rPr>
        <w:t xml:space="preserve">Ance Via G. A. </w:t>
      </w:r>
      <w:proofErr w:type="spellStart"/>
      <w:r w:rsidRPr="00C4266D">
        <w:rPr>
          <w:rFonts w:ascii="Arial Narrow" w:hAnsi="Arial Narrow" w:cs="Arial"/>
          <w:sz w:val="20"/>
          <w:szCs w:val="20"/>
        </w:rPr>
        <w:t>Guattani</w:t>
      </w:r>
      <w:proofErr w:type="spellEnd"/>
      <w:r w:rsidRPr="00C4266D">
        <w:rPr>
          <w:rFonts w:ascii="Arial Narrow" w:hAnsi="Arial Narrow" w:cs="Arial"/>
          <w:sz w:val="20"/>
          <w:szCs w:val="20"/>
        </w:rPr>
        <w:t xml:space="preserve"> 16</w:t>
      </w:r>
    </w:p>
    <w:p w:rsidR="009352B4" w:rsidRDefault="009352B4" w:rsidP="00EB71F9">
      <w:pPr>
        <w:pStyle w:val="Paragrafoelenco"/>
        <w:jc w:val="both"/>
        <w:rPr>
          <w:rFonts w:ascii="Arial Narrow" w:hAnsi="Arial Narrow" w:cs="Arial"/>
        </w:rPr>
      </w:pPr>
    </w:p>
    <w:p w:rsidR="00406604" w:rsidRDefault="00406604" w:rsidP="00EB71F9">
      <w:pPr>
        <w:pStyle w:val="Paragrafoelenco"/>
        <w:jc w:val="both"/>
        <w:rPr>
          <w:rFonts w:ascii="Arial Narrow" w:hAnsi="Arial Narrow" w:cs="Arial"/>
        </w:rPr>
      </w:pPr>
    </w:p>
    <w:p w:rsidR="00406604" w:rsidRPr="00C4266D" w:rsidRDefault="00406604" w:rsidP="00EB71F9">
      <w:pPr>
        <w:pStyle w:val="Paragrafoelenco"/>
        <w:jc w:val="both"/>
        <w:rPr>
          <w:rFonts w:ascii="Arial Narrow" w:hAnsi="Arial Narrow" w:cs="Arial"/>
        </w:rPr>
      </w:pPr>
    </w:p>
    <w:p w:rsidR="00C4266D" w:rsidRDefault="00C4266D" w:rsidP="00C4266D">
      <w:pPr>
        <w:pStyle w:val="Paragrafoelenco"/>
        <w:numPr>
          <w:ilvl w:val="0"/>
          <w:numId w:val="45"/>
        </w:numPr>
        <w:jc w:val="both"/>
        <w:rPr>
          <w:rFonts w:ascii="Arial Narrow" w:hAnsi="Arial Narrow" w:cs="Arial"/>
          <w:u w:val="thick" w:color="7CB234"/>
        </w:rPr>
      </w:pPr>
      <w:r w:rsidRPr="00C4266D">
        <w:rPr>
          <w:rFonts w:ascii="Arial Narrow" w:hAnsi="Arial Narrow" w:cs="Arial"/>
          <w:u w:val="thick" w:color="7CB234"/>
        </w:rPr>
        <w:t>Scheda di partecipazione</w:t>
      </w:r>
    </w:p>
    <w:p w:rsidR="00406604" w:rsidRDefault="00406604" w:rsidP="00406604">
      <w:pPr>
        <w:pStyle w:val="Paragrafoelenco"/>
        <w:ind w:left="1440"/>
        <w:jc w:val="both"/>
        <w:rPr>
          <w:rFonts w:ascii="Arial Narrow" w:hAnsi="Arial Narrow" w:cs="Arial"/>
          <w:u w:val="thick" w:color="7CB234"/>
        </w:rPr>
      </w:pPr>
    </w:p>
    <w:p w:rsidR="00406604" w:rsidRDefault="00406604" w:rsidP="00406604">
      <w:pPr>
        <w:pStyle w:val="Paragrafoelenco"/>
        <w:ind w:left="1440"/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Pr="00406604" w:rsidRDefault="00C4266D" w:rsidP="00C4266D">
      <w:pPr>
        <w:jc w:val="both"/>
        <w:rPr>
          <w:rFonts w:ascii="Arial Narrow" w:hAnsi="Arial Narrow" w:cs="Arial"/>
          <w:color w:val="808080" w:themeColor="background1" w:themeShade="80"/>
          <w:u w:val="thick" w:color="7CB234"/>
        </w:rPr>
      </w:pPr>
      <w:r>
        <w:rPr>
          <w:rFonts w:ascii="Arial Narrow" w:hAnsi="Arial Narrow" w:cs="Arial"/>
          <w:u w:val="thick" w:color="7CB234"/>
        </w:rPr>
        <w:t>Nome</w:t>
      </w:r>
      <w:r w:rsidRPr="00C4266D">
        <w:rPr>
          <w:rFonts w:ascii="Arial Narrow" w:hAnsi="Arial Narrow" w:cs="Arial"/>
        </w:rPr>
        <w:t xml:space="preserve"> </w:t>
      </w:r>
      <w:r w:rsidRPr="00406604">
        <w:rPr>
          <w:rFonts w:ascii="Arial Narrow" w:hAnsi="Arial Narrow" w:cs="Arial"/>
          <w:color w:val="808080" w:themeColor="background1" w:themeShade="80"/>
        </w:rPr>
        <w:t>…………………………………………………………………………………………………………………………………………………..</w:t>
      </w: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Pr="00406604" w:rsidRDefault="00C4266D" w:rsidP="00C4266D">
      <w:pPr>
        <w:jc w:val="both"/>
        <w:rPr>
          <w:rFonts w:ascii="Arial Narrow" w:hAnsi="Arial Narrow" w:cs="Arial"/>
          <w:color w:val="808080" w:themeColor="background1" w:themeShade="80"/>
          <w:u w:val="thick" w:color="7CB234"/>
        </w:rPr>
      </w:pPr>
      <w:r>
        <w:rPr>
          <w:rFonts w:ascii="Arial Narrow" w:hAnsi="Arial Narrow" w:cs="Arial"/>
          <w:u w:val="thick" w:color="7CB234"/>
        </w:rPr>
        <w:t xml:space="preserve">Cognome </w:t>
      </w:r>
      <w:r w:rsidRPr="00C4266D">
        <w:rPr>
          <w:rFonts w:ascii="Arial Narrow" w:hAnsi="Arial Narrow" w:cs="Arial"/>
        </w:rPr>
        <w:t xml:space="preserve"> </w:t>
      </w:r>
      <w:r w:rsidRPr="00406604">
        <w:rPr>
          <w:rFonts w:ascii="Arial Narrow" w:hAnsi="Arial Narrow" w:cs="Arial"/>
          <w:color w:val="808080" w:themeColor="background1" w:themeShade="80"/>
        </w:rPr>
        <w:t>………………………………………………………………………………………………………………………………………………</w:t>
      </w: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Pr="00406604" w:rsidRDefault="00C4266D" w:rsidP="00C4266D">
      <w:pPr>
        <w:jc w:val="both"/>
        <w:rPr>
          <w:rFonts w:ascii="Arial Narrow" w:hAnsi="Arial Narrow" w:cs="Arial"/>
          <w:color w:val="808080" w:themeColor="background1" w:themeShade="80"/>
          <w:u w:val="thick" w:color="7CB234"/>
        </w:rPr>
      </w:pPr>
      <w:r>
        <w:rPr>
          <w:rFonts w:ascii="Arial Narrow" w:hAnsi="Arial Narrow" w:cs="Arial"/>
          <w:u w:val="thick" w:color="7CB234"/>
        </w:rPr>
        <w:t xml:space="preserve">Ente di appartenenza </w:t>
      </w:r>
      <w:r w:rsidRPr="00C4266D">
        <w:rPr>
          <w:rFonts w:ascii="Arial Narrow" w:hAnsi="Arial Narrow" w:cs="Arial"/>
        </w:rPr>
        <w:t xml:space="preserve"> </w:t>
      </w:r>
      <w:r w:rsidRPr="00406604">
        <w:rPr>
          <w:rFonts w:ascii="Arial Narrow" w:hAnsi="Arial Narrow" w:cs="Arial"/>
          <w:color w:val="808080" w:themeColor="background1" w:themeShade="80"/>
        </w:rPr>
        <w:t>…………………………………………………………………………………………………………………………………</w:t>
      </w: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  <w:r>
        <w:rPr>
          <w:rFonts w:ascii="Arial Narrow" w:hAnsi="Arial Narrow" w:cs="Arial"/>
          <w:u w:val="thick" w:color="7CB234"/>
        </w:rPr>
        <w:t xml:space="preserve">Qualifica </w:t>
      </w:r>
      <w:r w:rsidRPr="00406604">
        <w:rPr>
          <w:rFonts w:ascii="Arial Narrow" w:hAnsi="Arial Narrow" w:cs="Arial"/>
          <w:color w:val="808080" w:themeColor="background1" w:themeShade="80"/>
        </w:rPr>
        <w:t xml:space="preserve"> ………………………………………………………………………………………………………………………………………………</w:t>
      </w:r>
      <w:r w:rsidRPr="00406604">
        <w:rPr>
          <w:rFonts w:ascii="Arial Narrow" w:hAnsi="Arial Narrow" w:cs="Arial"/>
          <w:color w:val="808080" w:themeColor="background1" w:themeShade="80"/>
        </w:rPr>
        <w:t>.</w:t>
      </w: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</w:p>
    <w:p w:rsidR="00C4266D" w:rsidRPr="00C4266D" w:rsidRDefault="00C4266D" w:rsidP="00C4266D">
      <w:pPr>
        <w:jc w:val="both"/>
        <w:rPr>
          <w:rFonts w:ascii="Arial Narrow" w:hAnsi="Arial Narrow" w:cs="Arial"/>
          <w:u w:val="thick" w:color="7CB234"/>
        </w:rPr>
      </w:pPr>
      <w:r>
        <w:rPr>
          <w:rFonts w:ascii="Arial Narrow" w:hAnsi="Arial Narrow" w:cs="Arial"/>
          <w:u w:val="thick" w:color="7CB234"/>
        </w:rPr>
        <w:t xml:space="preserve">e-mail </w:t>
      </w:r>
      <w:r w:rsidRPr="00C4266D">
        <w:rPr>
          <w:rFonts w:ascii="Arial Narrow" w:hAnsi="Arial Narrow" w:cs="Arial"/>
        </w:rPr>
        <w:t xml:space="preserve"> </w:t>
      </w:r>
      <w:r w:rsidRPr="00406604">
        <w:rPr>
          <w:rFonts w:ascii="Arial Narrow" w:hAnsi="Arial Narrow" w:cs="Arial"/>
          <w:color w:val="808080" w:themeColor="background1" w:themeShade="80"/>
        </w:rPr>
        <w:t>…………………………………………………………………………………………………………………………………………………</w:t>
      </w:r>
      <w:r w:rsidRPr="00406604">
        <w:rPr>
          <w:rFonts w:ascii="Arial Narrow" w:hAnsi="Arial Narrow" w:cs="Arial"/>
          <w:color w:val="808080" w:themeColor="background1" w:themeShade="80"/>
        </w:rPr>
        <w:t>…</w:t>
      </w:r>
    </w:p>
    <w:p w:rsidR="00EB71F9" w:rsidRDefault="00EB71F9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EB71F9" w:rsidRDefault="00EB71F9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EB71F9" w:rsidRDefault="00EB71F9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C4266D" w:rsidRDefault="00C4266D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C4266D" w:rsidRPr="00406604" w:rsidRDefault="00C4266D" w:rsidP="00EB71F9">
      <w:pPr>
        <w:ind w:left="993" w:hanging="993"/>
        <w:jc w:val="both"/>
        <w:rPr>
          <w:rFonts w:ascii="Arial Narrow" w:hAnsi="Arial Narrow" w:cs="Arial"/>
          <w:i/>
          <w:sz w:val="22"/>
          <w:szCs w:val="22"/>
        </w:rPr>
      </w:pPr>
    </w:p>
    <w:p w:rsidR="00406604" w:rsidRDefault="00406604" w:rsidP="00406604">
      <w:pPr>
        <w:ind w:left="993" w:hanging="993"/>
        <w:jc w:val="center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406604">
        <w:rPr>
          <w:rFonts w:ascii="Arial Narrow" w:hAnsi="Arial Narrow" w:cs="Arial"/>
          <w:i/>
          <w:sz w:val="22"/>
          <w:szCs w:val="22"/>
        </w:rPr>
        <w:t>firma</w:t>
      </w:r>
    </w:p>
    <w:p w:rsidR="00406604" w:rsidRDefault="00406604" w:rsidP="00406604">
      <w:pPr>
        <w:ind w:left="993" w:hanging="993"/>
        <w:jc w:val="center"/>
        <w:rPr>
          <w:rFonts w:ascii="Arial Narrow" w:hAnsi="Arial Narrow" w:cs="Arial"/>
          <w:i/>
          <w:sz w:val="22"/>
          <w:szCs w:val="22"/>
        </w:rPr>
      </w:pPr>
    </w:p>
    <w:p w:rsidR="00406604" w:rsidRPr="00406604" w:rsidRDefault="00406604" w:rsidP="00406604">
      <w:pPr>
        <w:ind w:left="993" w:hanging="993"/>
        <w:jc w:val="center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Pr="00406604">
        <w:rPr>
          <w:rFonts w:ascii="Arial Narrow" w:hAnsi="Arial Narrow" w:cs="Arial"/>
          <w:i/>
          <w:color w:val="808080" w:themeColor="background1" w:themeShade="80"/>
          <w:sz w:val="22"/>
          <w:szCs w:val="22"/>
        </w:rPr>
        <w:t xml:space="preserve"> ---------------------------------</w:t>
      </w: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:rsidR="00406604" w:rsidRPr="00406604" w:rsidRDefault="00406604" w:rsidP="00406604">
      <w:pPr>
        <w:jc w:val="center"/>
        <w:rPr>
          <w:rFonts w:ascii="Arial Narrow" w:hAnsi="Arial Narrow"/>
          <w:sz w:val="16"/>
          <w:szCs w:val="16"/>
        </w:rPr>
      </w:pPr>
      <w:r w:rsidRPr="00406604">
        <w:rPr>
          <w:rFonts w:ascii="Arial Narrow" w:hAnsi="Arial Narrow"/>
          <w:sz w:val="16"/>
          <w:szCs w:val="16"/>
        </w:rPr>
        <w:t>In qualità di titolare del trattamento, ai sensi dell’art. 13 del Decreto Legislativo 30 giugno 2003  n° 196  in materia di</w:t>
      </w:r>
    </w:p>
    <w:p w:rsidR="00406604" w:rsidRPr="00406604" w:rsidRDefault="00406604" w:rsidP="00406604">
      <w:pPr>
        <w:jc w:val="center"/>
        <w:rPr>
          <w:rFonts w:ascii="Arial Narrow" w:hAnsi="Arial Narrow"/>
          <w:sz w:val="16"/>
          <w:szCs w:val="16"/>
        </w:rPr>
      </w:pPr>
      <w:r w:rsidRPr="00406604">
        <w:rPr>
          <w:rFonts w:ascii="Arial Narrow" w:hAnsi="Arial Narrow"/>
          <w:sz w:val="16"/>
          <w:szCs w:val="16"/>
        </w:rPr>
        <w:t xml:space="preserve"> “Protezione dei dati personali”,  </w:t>
      </w:r>
    </w:p>
    <w:p w:rsidR="00406604" w:rsidRPr="00406604" w:rsidRDefault="00406604" w:rsidP="00406604">
      <w:pPr>
        <w:jc w:val="center"/>
        <w:rPr>
          <w:rFonts w:ascii="Arial Narrow" w:hAnsi="Arial Narrow"/>
          <w:sz w:val="16"/>
          <w:szCs w:val="16"/>
        </w:rPr>
      </w:pPr>
      <w:r w:rsidRPr="00406604">
        <w:rPr>
          <w:rFonts w:ascii="Arial Narrow" w:hAnsi="Arial Narrow"/>
          <w:sz w:val="16"/>
          <w:szCs w:val="16"/>
        </w:rPr>
        <w:t xml:space="preserve">La informiamo che i dati personali da Lei forniti potranno formare oggetto di trattamento, </w:t>
      </w:r>
    </w:p>
    <w:p w:rsidR="00406604" w:rsidRPr="00406604" w:rsidRDefault="00406604" w:rsidP="00406604">
      <w:pPr>
        <w:jc w:val="center"/>
        <w:rPr>
          <w:rFonts w:ascii="Arial Narrow" w:hAnsi="Arial Narrow"/>
          <w:sz w:val="16"/>
          <w:szCs w:val="16"/>
        </w:rPr>
      </w:pPr>
      <w:r w:rsidRPr="00406604">
        <w:rPr>
          <w:rFonts w:ascii="Arial Narrow" w:hAnsi="Arial Narrow"/>
          <w:sz w:val="16"/>
          <w:szCs w:val="16"/>
        </w:rPr>
        <w:t>nel  rispetto della normativa sopra richiamata e degli obblighi di riservatezza.</w:t>
      </w:r>
    </w:p>
    <w:p w:rsidR="00406604" w:rsidRPr="00EB71F9" w:rsidRDefault="00406604" w:rsidP="00EB71F9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sectPr w:rsidR="00406604" w:rsidRPr="00EB71F9" w:rsidSect="000D4545">
      <w:headerReference w:type="default" r:id="rId8"/>
      <w:footerReference w:type="even" r:id="rId9"/>
      <w:footerReference w:type="default" r:id="rId10"/>
      <w:pgSz w:w="11906" w:h="16838"/>
      <w:pgMar w:top="426" w:right="1106" w:bottom="113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A3" w:rsidRDefault="00696EA3">
      <w:r>
        <w:separator/>
      </w:r>
    </w:p>
  </w:endnote>
  <w:endnote w:type="continuationSeparator" w:id="0">
    <w:p w:rsidR="00696EA3" w:rsidRDefault="0069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CD9" w:rsidRDefault="007B2CD9" w:rsidP="00A853D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B2CD9" w:rsidRDefault="007B2CD9" w:rsidP="00232B6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CD9" w:rsidRPr="00B55BC7" w:rsidRDefault="00C14FE2" w:rsidP="000E46D4">
    <w:pPr>
      <w:jc w:val="center"/>
      <w:rPr>
        <w:rFonts w:ascii="Calibri" w:hAnsi="Calibri" w:cs="Arial"/>
        <w:sz w:val="14"/>
        <w:szCs w:val="14"/>
      </w:rPr>
    </w:pPr>
    <w:r>
      <w:rPr>
        <w:rFonts w:ascii="Calibri" w:hAnsi="Calibri" w:cs="Arial"/>
        <w:noProof/>
        <w:sz w:val="14"/>
        <w:szCs w:val="14"/>
      </w:rPr>
      <w:drawing>
        <wp:inline distT="0" distB="0" distL="0" distR="0" wp14:anchorId="720B344B" wp14:editId="32E20307">
          <wp:extent cx="6285230" cy="454025"/>
          <wp:effectExtent l="0" t="0" r="0" b="317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ettiinsie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5230" cy="454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2CD9" w:rsidRPr="00B55BC7">
      <w:rPr>
        <w:rFonts w:ascii="Calibri" w:hAnsi="Calibri" w:cs="Arial"/>
        <w:sz w:val="14"/>
        <w:szCs w:val="14"/>
      </w:rPr>
      <w:t xml:space="preserve">Via </w:t>
    </w:r>
    <w:r w:rsidR="007B2CD9">
      <w:rPr>
        <w:rFonts w:ascii="Calibri" w:hAnsi="Calibri" w:cs="Arial"/>
        <w:sz w:val="14"/>
        <w:szCs w:val="14"/>
      </w:rPr>
      <w:t xml:space="preserve">G.A. </w:t>
    </w:r>
    <w:proofErr w:type="spellStart"/>
    <w:r w:rsidR="007B2CD9">
      <w:rPr>
        <w:rFonts w:ascii="Calibri" w:hAnsi="Calibri" w:cs="Arial"/>
        <w:sz w:val="14"/>
        <w:szCs w:val="14"/>
      </w:rPr>
      <w:t>Guattani</w:t>
    </w:r>
    <w:proofErr w:type="spellEnd"/>
    <w:r w:rsidR="007B2CD9">
      <w:rPr>
        <w:rFonts w:ascii="Calibri" w:hAnsi="Calibri" w:cs="Arial"/>
        <w:sz w:val="14"/>
        <w:szCs w:val="14"/>
      </w:rPr>
      <w:t xml:space="preserve"> 24 – 00161</w:t>
    </w:r>
    <w:r w:rsidR="007B2CD9" w:rsidRPr="00B55BC7">
      <w:rPr>
        <w:rFonts w:ascii="Calibri" w:hAnsi="Calibri" w:cs="Arial"/>
        <w:sz w:val="14"/>
        <w:szCs w:val="14"/>
      </w:rPr>
      <w:t xml:space="preserve"> Roma  Tel. 06 852612– Fax 06 8416159 – fax. 06 85261700    e-mail </w:t>
    </w:r>
    <w:hyperlink r:id="rId2" w:history="1">
      <w:r w:rsidR="007B2CD9" w:rsidRPr="00B55BC7">
        <w:rPr>
          <w:rStyle w:val="Collegamentoipertestuale"/>
          <w:rFonts w:ascii="Calibri" w:hAnsi="Calibri"/>
          <w:sz w:val="14"/>
          <w:szCs w:val="14"/>
        </w:rPr>
        <w:t>formedil@formedil.it</w:t>
      </w:r>
    </w:hyperlink>
    <w:r w:rsidR="007B2CD9" w:rsidRPr="00B55BC7">
      <w:rPr>
        <w:rFonts w:ascii="Calibri" w:hAnsi="Calibri" w:cs="Arial"/>
        <w:sz w:val="14"/>
        <w:szCs w:val="14"/>
      </w:rPr>
      <w:t xml:space="preserve">    web </w:t>
    </w:r>
    <w:hyperlink r:id="rId3" w:history="1">
      <w:r w:rsidR="007B2CD9" w:rsidRPr="00B55BC7">
        <w:rPr>
          <w:rStyle w:val="Collegamentoipertestuale"/>
          <w:rFonts w:ascii="Calibri" w:hAnsi="Calibri"/>
          <w:sz w:val="14"/>
          <w:szCs w:val="14"/>
        </w:rPr>
        <w:t>www.formedil.it</w:t>
      </w:r>
    </w:hyperlink>
    <w:r w:rsidR="007B2CD9" w:rsidRPr="00B55BC7">
      <w:rPr>
        <w:rFonts w:ascii="Calibri" w:hAnsi="Calibri" w:cs="Arial"/>
        <w:sz w:val="14"/>
        <w:szCs w:val="14"/>
      </w:rPr>
      <w:t xml:space="preserve">   </w:t>
    </w:r>
  </w:p>
  <w:p w:rsidR="007B2CD9" w:rsidRPr="00B55BC7" w:rsidRDefault="007B2CD9" w:rsidP="000E46D4">
    <w:pPr>
      <w:jc w:val="center"/>
      <w:rPr>
        <w:rFonts w:ascii="Calibri" w:hAnsi="Calibri"/>
        <w:sz w:val="14"/>
        <w:szCs w:val="14"/>
      </w:rPr>
    </w:pPr>
    <w:r w:rsidRPr="00B55BC7">
      <w:rPr>
        <w:rFonts w:ascii="Calibri" w:hAnsi="Calibri"/>
        <w:sz w:val="14"/>
        <w:szCs w:val="14"/>
      </w:rPr>
      <w:t xml:space="preserve">Cod. Fisc.80457650580 – Part. </w:t>
    </w:r>
    <w:r w:rsidRPr="00B55BC7">
      <w:rPr>
        <w:rFonts w:ascii="Calibri" w:hAnsi="Calibri"/>
        <w:sz w:val="14"/>
        <w:szCs w:val="14"/>
        <w:lang w:val="en-GB"/>
      </w:rPr>
      <w:t>IVA 04908451000</w:t>
    </w:r>
  </w:p>
  <w:p w:rsidR="007B2CD9" w:rsidRDefault="007B2CD9" w:rsidP="00232B6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A3" w:rsidRDefault="00696EA3">
      <w:r>
        <w:separator/>
      </w:r>
    </w:p>
  </w:footnote>
  <w:footnote w:type="continuationSeparator" w:id="0">
    <w:p w:rsidR="00696EA3" w:rsidRDefault="00696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dxa"/>
      <w:tblInd w:w="-72" w:type="dxa"/>
      <w:tblLook w:val="01E0" w:firstRow="1" w:lastRow="1" w:firstColumn="1" w:lastColumn="1" w:noHBand="0" w:noVBand="0"/>
    </w:tblPr>
    <w:tblGrid>
      <w:gridCol w:w="5283"/>
      <w:gridCol w:w="4717"/>
    </w:tblGrid>
    <w:tr w:rsidR="00C4266D" w:rsidRPr="008A0579" w:rsidTr="00C4266D">
      <w:trPr>
        <w:trHeight w:val="899"/>
      </w:trPr>
      <w:tc>
        <w:tcPr>
          <w:tcW w:w="5283" w:type="dxa"/>
          <w:shd w:val="clear" w:color="auto" w:fill="auto"/>
        </w:tcPr>
        <w:p w:rsidR="00C4266D" w:rsidRPr="008A0579" w:rsidRDefault="00C4266D" w:rsidP="009A3303">
          <w:pPr>
            <w:pStyle w:val="Intestazione"/>
            <w:jc w:val="center"/>
            <w:rPr>
              <w:rFonts w:ascii="Calibri" w:hAnsi="Calibri"/>
              <w:sz w:val="22"/>
              <w:szCs w:val="22"/>
            </w:rPr>
          </w:pPr>
          <w:bookmarkStart w:id="1" w:name="OLE_LINK3"/>
          <w:bookmarkStart w:id="2" w:name="OLE_LINK4"/>
          <w:r>
            <w:rPr>
              <w:noProof/>
            </w:rPr>
            <w:drawing>
              <wp:inline distT="0" distB="0" distL="0" distR="0" wp14:anchorId="2727893A" wp14:editId="32C83C94">
                <wp:extent cx="1297305" cy="574040"/>
                <wp:effectExtent l="0" t="0" r="0" b="0"/>
                <wp:docPr id="3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0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4266D" w:rsidRPr="008A0579" w:rsidRDefault="00C4266D" w:rsidP="00613D4B">
          <w:pPr>
            <w:rPr>
              <w:rFonts w:ascii="Calibri" w:hAnsi="Calibri"/>
              <w:sz w:val="22"/>
              <w:szCs w:val="22"/>
            </w:rPr>
          </w:pPr>
        </w:p>
      </w:tc>
      <w:tc>
        <w:tcPr>
          <w:tcW w:w="4717" w:type="dxa"/>
        </w:tcPr>
        <w:p w:rsidR="00C4266D" w:rsidRDefault="00C4266D" w:rsidP="009A3303">
          <w:pPr>
            <w:pStyle w:val="Intestazion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6C8D0AF" wp14:editId="20FA9807">
                <wp:extent cx="1507800" cy="890546"/>
                <wp:effectExtent l="0" t="0" r="0" b="5080"/>
                <wp:docPr id="8" name="Immagine 7" descr="http://www.fundacionlaboral.org/uploads/gallery/images/ARCH586398a5826da.jpeg">
                  <a:hlinkClick xmlns:a="http://schemas.openxmlformats.org/drawingml/2006/main" r:id="rId2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7" descr="http://www.fundacionlaboral.org/uploads/gallery/images/ARCH586398a5826da.jpeg">
                          <a:hlinkClick r:id="rId2" tooltip="&quot;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892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:rsidR="007B2CD9" w:rsidRDefault="007B2CD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0pt;height:9.4pt" o:bullet="t">
        <v:imagedata r:id="rId1" o:title="BD21297_"/>
      </v:shape>
    </w:pict>
  </w:numPicBullet>
  <w:abstractNum w:abstractNumId="0">
    <w:nsid w:val="FFFFFF1D"/>
    <w:multiLevelType w:val="multilevel"/>
    <w:tmpl w:val="E920EE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A262E1"/>
    <w:multiLevelType w:val="hybridMultilevel"/>
    <w:tmpl w:val="1AA48A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985C5D"/>
    <w:multiLevelType w:val="hybridMultilevel"/>
    <w:tmpl w:val="53208AC2"/>
    <w:lvl w:ilvl="0" w:tplc="A4AE18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0FE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4E9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18C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85B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05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39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C37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FA1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BD500C"/>
    <w:multiLevelType w:val="hybridMultilevel"/>
    <w:tmpl w:val="4C4A1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97319"/>
    <w:multiLevelType w:val="hybridMultilevel"/>
    <w:tmpl w:val="C2D4D1A8"/>
    <w:lvl w:ilvl="0" w:tplc="F878CC3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81664E2"/>
    <w:multiLevelType w:val="hybridMultilevel"/>
    <w:tmpl w:val="E7621F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02B04"/>
    <w:multiLevelType w:val="hybridMultilevel"/>
    <w:tmpl w:val="E8F23CEE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A62BB2"/>
    <w:multiLevelType w:val="hybridMultilevel"/>
    <w:tmpl w:val="34287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4A3E90"/>
    <w:multiLevelType w:val="hybridMultilevel"/>
    <w:tmpl w:val="92006EA4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DD7CFF"/>
    <w:multiLevelType w:val="hybridMultilevel"/>
    <w:tmpl w:val="23C227BC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2D57DF"/>
    <w:multiLevelType w:val="hybridMultilevel"/>
    <w:tmpl w:val="A838D79A"/>
    <w:lvl w:ilvl="0" w:tplc="155CBB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23420B"/>
    <w:multiLevelType w:val="hybridMultilevel"/>
    <w:tmpl w:val="AF1A02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B44165"/>
    <w:multiLevelType w:val="hybridMultilevel"/>
    <w:tmpl w:val="F89AEC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CE125B0"/>
    <w:multiLevelType w:val="hybridMultilevel"/>
    <w:tmpl w:val="33A6DDC8"/>
    <w:lvl w:ilvl="0" w:tplc="FAFA1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A43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6B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269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64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8E8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868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E0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5E87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CB49CC"/>
    <w:multiLevelType w:val="hybridMultilevel"/>
    <w:tmpl w:val="BA781A86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C816AF"/>
    <w:multiLevelType w:val="hybridMultilevel"/>
    <w:tmpl w:val="01682D34"/>
    <w:lvl w:ilvl="0" w:tplc="6EC615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CB23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2C0A3E"/>
    <w:multiLevelType w:val="hybridMultilevel"/>
    <w:tmpl w:val="58788C42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AB5FBA"/>
    <w:multiLevelType w:val="hybridMultilevel"/>
    <w:tmpl w:val="76BED0C0"/>
    <w:lvl w:ilvl="0" w:tplc="0826F4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4475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5C82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80A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EC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262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9A8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E99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A63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09326D6"/>
    <w:multiLevelType w:val="hybridMultilevel"/>
    <w:tmpl w:val="438EF0B4"/>
    <w:lvl w:ilvl="0" w:tplc="F31C1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124D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3E77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D821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5694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C01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848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A8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0EF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1816711"/>
    <w:multiLevelType w:val="hybridMultilevel"/>
    <w:tmpl w:val="A1FCDC2C"/>
    <w:lvl w:ilvl="0" w:tplc="265A9D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64BF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A89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2A7C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C2B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7CC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9E8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64F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E67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76D091A"/>
    <w:multiLevelType w:val="hybridMultilevel"/>
    <w:tmpl w:val="D174E6E6"/>
    <w:lvl w:ilvl="0" w:tplc="9244B6EA">
      <w:start w:val="1"/>
      <w:numFmt w:val="bullet"/>
      <w:lvlText w:val=""/>
      <w:lvlJc w:val="left"/>
      <w:pPr>
        <w:tabs>
          <w:tab w:val="num" w:pos="720"/>
        </w:tabs>
        <w:ind w:left="720" w:hanging="32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F73D6F"/>
    <w:multiLevelType w:val="hybridMultilevel"/>
    <w:tmpl w:val="F2A2B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3212A5"/>
    <w:multiLevelType w:val="hybridMultilevel"/>
    <w:tmpl w:val="F89C008C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2E3673"/>
    <w:multiLevelType w:val="hybridMultilevel"/>
    <w:tmpl w:val="2C8EAE3A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BD0F28"/>
    <w:multiLevelType w:val="hybridMultilevel"/>
    <w:tmpl w:val="644AE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2E658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478C07D7"/>
    <w:multiLevelType w:val="hybridMultilevel"/>
    <w:tmpl w:val="F08231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FE6CEF"/>
    <w:multiLevelType w:val="hybridMultilevel"/>
    <w:tmpl w:val="94B43B54"/>
    <w:lvl w:ilvl="0" w:tplc="610805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64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86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BEDC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2C2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BE3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E84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601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E42E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4C674B6E"/>
    <w:multiLevelType w:val="hybridMultilevel"/>
    <w:tmpl w:val="FFA60EDC"/>
    <w:lvl w:ilvl="0" w:tplc="91A04A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852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B85A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18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5E1E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E498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62C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D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14A3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4EA7149F"/>
    <w:multiLevelType w:val="hybridMultilevel"/>
    <w:tmpl w:val="702E1F64"/>
    <w:lvl w:ilvl="0" w:tplc="BE8E054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127E8"/>
    <w:multiLevelType w:val="hybridMultilevel"/>
    <w:tmpl w:val="40D45C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7415DA"/>
    <w:multiLevelType w:val="hybridMultilevel"/>
    <w:tmpl w:val="FFD4320C"/>
    <w:lvl w:ilvl="0" w:tplc="9244B6EA">
      <w:start w:val="1"/>
      <w:numFmt w:val="bullet"/>
      <w:lvlText w:val=""/>
      <w:lvlJc w:val="left"/>
      <w:pPr>
        <w:tabs>
          <w:tab w:val="num" w:pos="720"/>
        </w:tabs>
        <w:ind w:left="720" w:hanging="32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F6338D"/>
    <w:multiLevelType w:val="hybridMultilevel"/>
    <w:tmpl w:val="3154E7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2B7415"/>
    <w:multiLevelType w:val="hybridMultilevel"/>
    <w:tmpl w:val="524C88D8"/>
    <w:lvl w:ilvl="0" w:tplc="B762A7F8">
      <w:start w:val="5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C0737BC"/>
    <w:multiLevelType w:val="hybridMultilevel"/>
    <w:tmpl w:val="22A47130"/>
    <w:lvl w:ilvl="0" w:tplc="61D82E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1F644E"/>
    <w:multiLevelType w:val="hybridMultilevel"/>
    <w:tmpl w:val="A034702A"/>
    <w:lvl w:ilvl="0" w:tplc="669E1B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B29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08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64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0D4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1CC3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28E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018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904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41849BF"/>
    <w:multiLevelType w:val="hybridMultilevel"/>
    <w:tmpl w:val="E28CAF70"/>
    <w:lvl w:ilvl="0" w:tplc="0410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E74898"/>
    <w:multiLevelType w:val="hybridMultilevel"/>
    <w:tmpl w:val="57F8482C"/>
    <w:lvl w:ilvl="0" w:tplc="C366AC7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CF7425"/>
    <w:multiLevelType w:val="hybridMultilevel"/>
    <w:tmpl w:val="1CCE4B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C218E"/>
    <w:multiLevelType w:val="hybridMultilevel"/>
    <w:tmpl w:val="050869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777BA"/>
    <w:multiLevelType w:val="hybridMultilevel"/>
    <w:tmpl w:val="24F66D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AB21FF"/>
    <w:multiLevelType w:val="hybridMultilevel"/>
    <w:tmpl w:val="8A4C2386"/>
    <w:lvl w:ilvl="0" w:tplc="4C28205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43CE3"/>
    <w:multiLevelType w:val="hybridMultilevel"/>
    <w:tmpl w:val="012A158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5"/>
  </w:num>
  <w:num w:numId="4">
    <w:abstractNumId w:val="7"/>
  </w:num>
  <w:num w:numId="5">
    <w:abstractNumId w:val="18"/>
  </w:num>
  <w:num w:numId="6">
    <w:abstractNumId w:val="36"/>
  </w:num>
  <w:num w:numId="7">
    <w:abstractNumId w:val="20"/>
  </w:num>
  <w:num w:numId="8">
    <w:abstractNumId w:val="19"/>
  </w:num>
  <w:num w:numId="9">
    <w:abstractNumId w:val="3"/>
  </w:num>
  <w:num w:numId="10">
    <w:abstractNumId w:val="28"/>
  </w:num>
  <w:num w:numId="11">
    <w:abstractNumId w:val="29"/>
  </w:num>
  <w:num w:numId="12">
    <w:abstractNumId w:val="14"/>
  </w:num>
  <w:num w:numId="13">
    <w:abstractNumId w:val="2"/>
  </w:num>
  <w:num w:numId="14">
    <w:abstractNumId w:val="15"/>
  </w:num>
  <w:num w:numId="15">
    <w:abstractNumId w:val="9"/>
  </w:num>
  <w:num w:numId="16">
    <w:abstractNumId w:val="32"/>
  </w:num>
  <w:num w:numId="17">
    <w:abstractNumId w:val="11"/>
  </w:num>
  <w:num w:numId="18">
    <w:abstractNumId w:val="21"/>
  </w:num>
  <w:num w:numId="19">
    <w:abstractNumId w:val="37"/>
  </w:num>
  <w:num w:numId="20">
    <w:abstractNumId w:val="23"/>
  </w:num>
  <w:num w:numId="21">
    <w:abstractNumId w:val="10"/>
  </w:num>
  <w:num w:numId="22">
    <w:abstractNumId w:val="12"/>
  </w:num>
  <w:num w:numId="23">
    <w:abstractNumId w:val="24"/>
  </w:num>
  <w:num w:numId="24">
    <w:abstractNumId w:val="35"/>
  </w:num>
  <w:num w:numId="25">
    <w:abstractNumId w:val="33"/>
  </w:num>
  <w:num w:numId="26">
    <w:abstractNumId w:val="27"/>
  </w:num>
  <w:num w:numId="27">
    <w:abstractNumId w:val="43"/>
  </w:num>
  <w:num w:numId="28">
    <w:abstractNumId w:val="22"/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39"/>
  </w:num>
  <w:num w:numId="33">
    <w:abstractNumId w:val="13"/>
  </w:num>
  <w:num w:numId="34">
    <w:abstractNumId w:val="30"/>
  </w:num>
  <w:num w:numId="35">
    <w:abstractNumId w:val="8"/>
  </w:num>
  <w:num w:numId="36">
    <w:abstractNumId w:val="6"/>
  </w:num>
  <w:num w:numId="37">
    <w:abstractNumId w:val="4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6"/>
  </w:num>
  <w:num w:numId="41">
    <w:abstractNumId w:val="41"/>
  </w:num>
  <w:num w:numId="42">
    <w:abstractNumId w:val="0"/>
  </w:num>
  <w:num w:numId="43">
    <w:abstractNumId w:val="25"/>
  </w:num>
  <w:num w:numId="44">
    <w:abstractNumId w:val="31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03"/>
    <w:rsid w:val="000148F3"/>
    <w:rsid w:val="00021CDE"/>
    <w:rsid w:val="000303D4"/>
    <w:rsid w:val="00031274"/>
    <w:rsid w:val="00034731"/>
    <w:rsid w:val="0003514B"/>
    <w:rsid w:val="00041BC0"/>
    <w:rsid w:val="00046867"/>
    <w:rsid w:val="0005171C"/>
    <w:rsid w:val="000519DB"/>
    <w:rsid w:val="00064B2F"/>
    <w:rsid w:val="00073AB4"/>
    <w:rsid w:val="00076D54"/>
    <w:rsid w:val="00096502"/>
    <w:rsid w:val="00096E92"/>
    <w:rsid w:val="000A5EA0"/>
    <w:rsid w:val="000C0D35"/>
    <w:rsid w:val="000C3408"/>
    <w:rsid w:val="000D234F"/>
    <w:rsid w:val="000D26CC"/>
    <w:rsid w:val="000D3573"/>
    <w:rsid w:val="000D39A5"/>
    <w:rsid w:val="000D4545"/>
    <w:rsid w:val="000E306A"/>
    <w:rsid w:val="000E46D4"/>
    <w:rsid w:val="000F12A6"/>
    <w:rsid w:val="00110E1A"/>
    <w:rsid w:val="00111177"/>
    <w:rsid w:val="00117A9E"/>
    <w:rsid w:val="001309CE"/>
    <w:rsid w:val="00155CEC"/>
    <w:rsid w:val="00167CAC"/>
    <w:rsid w:val="0017703B"/>
    <w:rsid w:val="0018437A"/>
    <w:rsid w:val="001867C1"/>
    <w:rsid w:val="00193AAB"/>
    <w:rsid w:val="001963C6"/>
    <w:rsid w:val="001C49DC"/>
    <w:rsid w:val="001D386B"/>
    <w:rsid w:val="001D494A"/>
    <w:rsid w:val="001E165C"/>
    <w:rsid w:val="001F56A5"/>
    <w:rsid w:val="00202B3E"/>
    <w:rsid w:val="00217EA1"/>
    <w:rsid w:val="002228A8"/>
    <w:rsid w:val="00231732"/>
    <w:rsid w:val="00232B61"/>
    <w:rsid w:val="00241787"/>
    <w:rsid w:val="00243CB8"/>
    <w:rsid w:val="0025580B"/>
    <w:rsid w:val="00257D2D"/>
    <w:rsid w:val="00263684"/>
    <w:rsid w:val="00264901"/>
    <w:rsid w:val="00265EE9"/>
    <w:rsid w:val="00281639"/>
    <w:rsid w:val="002954F4"/>
    <w:rsid w:val="002A0293"/>
    <w:rsid w:val="002A3FEB"/>
    <w:rsid w:val="002B6928"/>
    <w:rsid w:val="002D030A"/>
    <w:rsid w:val="002E348A"/>
    <w:rsid w:val="002F3354"/>
    <w:rsid w:val="00340910"/>
    <w:rsid w:val="003467C7"/>
    <w:rsid w:val="00364B2F"/>
    <w:rsid w:val="00386128"/>
    <w:rsid w:val="00386C82"/>
    <w:rsid w:val="00391E40"/>
    <w:rsid w:val="0039364A"/>
    <w:rsid w:val="003A04E8"/>
    <w:rsid w:val="003A427E"/>
    <w:rsid w:val="003B0C4C"/>
    <w:rsid w:val="003B351A"/>
    <w:rsid w:val="003C10F9"/>
    <w:rsid w:val="003C4DD0"/>
    <w:rsid w:val="003C7CEE"/>
    <w:rsid w:val="003E7412"/>
    <w:rsid w:val="00402970"/>
    <w:rsid w:val="00406604"/>
    <w:rsid w:val="00411D94"/>
    <w:rsid w:val="00430D20"/>
    <w:rsid w:val="00440742"/>
    <w:rsid w:val="00440C56"/>
    <w:rsid w:val="00446552"/>
    <w:rsid w:val="00461C0E"/>
    <w:rsid w:val="00463FC9"/>
    <w:rsid w:val="004649A1"/>
    <w:rsid w:val="00465B4E"/>
    <w:rsid w:val="00466DE0"/>
    <w:rsid w:val="00471621"/>
    <w:rsid w:val="00475DCA"/>
    <w:rsid w:val="00482F66"/>
    <w:rsid w:val="00495057"/>
    <w:rsid w:val="004B4E48"/>
    <w:rsid w:val="004D0369"/>
    <w:rsid w:val="004D1253"/>
    <w:rsid w:val="004D6FEE"/>
    <w:rsid w:val="004E2697"/>
    <w:rsid w:val="004E392F"/>
    <w:rsid w:val="004F3003"/>
    <w:rsid w:val="004F4B41"/>
    <w:rsid w:val="00503361"/>
    <w:rsid w:val="005065D4"/>
    <w:rsid w:val="00513279"/>
    <w:rsid w:val="005168D6"/>
    <w:rsid w:val="0052397A"/>
    <w:rsid w:val="00525B54"/>
    <w:rsid w:val="0053482A"/>
    <w:rsid w:val="0053647A"/>
    <w:rsid w:val="005566EA"/>
    <w:rsid w:val="005668F3"/>
    <w:rsid w:val="00586A95"/>
    <w:rsid w:val="005A7609"/>
    <w:rsid w:val="005B00F5"/>
    <w:rsid w:val="005B1F50"/>
    <w:rsid w:val="005C3494"/>
    <w:rsid w:val="005C3C14"/>
    <w:rsid w:val="005D49B5"/>
    <w:rsid w:val="005E25C9"/>
    <w:rsid w:val="005F0308"/>
    <w:rsid w:val="005F371D"/>
    <w:rsid w:val="00613D4B"/>
    <w:rsid w:val="0062204D"/>
    <w:rsid w:val="00635167"/>
    <w:rsid w:val="00636058"/>
    <w:rsid w:val="00652298"/>
    <w:rsid w:val="006528D0"/>
    <w:rsid w:val="00677B09"/>
    <w:rsid w:val="00682452"/>
    <w:rsid w:val="006845F1"/>
    <w:rsid w:val="00696EA3"/>
    <w:rsid w:val="006A2D78"/>
    <w:rsid w:val="006C6642"/>
    <w:rsid w:val="006D06D6"/>
    <w:rsid w:val="006D79F3"/>
    <w:rsid w:val="006E74EB"/>
    <w:rsid w:val="006F3D75"/>
    <w:rsid w:val="00701502"/>
    <w:rsid w:val="007053BE"/>
    <w:rsid w:val="00713342"/>
    <w:rsid w:val="0071558E"/>
    <w:rsid w:val="0072136D"/>
    <w:rsid w:val="007230F5"/>
    <w:rsid w:val="007251D6"/>
    <w:rsid w:val="00731B5B"/>
    <w:rsid w:val="007324CC"/>
    <w:rsid w:val="0073516A"/>
    <w:rsid w:val="007549E0"/>
    <w:rsid w:val="007578A5"/>
    <w:rsid w:val="007608BC"/>
    <w:rsid w:val="007703C8"/>
    <w:rsid w:val="00780146"/>
    <w:rsid w:val="0078692A"/>
    <w:rsid w:val="00794197"/>
    <w:rsid w:val="007A51A2"/>
    <w:rsid w:val="007B2055"/>
    <w:rsid w:val="007B25B0"/>
    <w:rsid w:val="007B2CD9"/>
    <w:rsid w:val="007D70F8"/>
    <w:rsid w:val="007E0712"/>
    <w:rsid w:val="007F5B37"/>
    <w:rsid w:val="00800DDF"/>
    <w:rsid w:val="008174AF"/>
    <w:rsid w:val="008179C5"/>
    <w:rsid w:val="00823058"/>
    <w:rsid w:val="00833279"/>
    <w:rsid w:val="0084164C"/>
    <w:rsid w:val="008425E2"/>
    <w:rsid w:val="00870FE3"/>
    <w:rsid w:val="00872665"/>
    <w:rsid w:val="0088053E"/>
    <w:rsid w:val="00880CBD"/>
    <w:rsid w:val="0089190D"/>
    <w:rsid w:val="0089539E"/>
    <w:rsid w:val="008A0579"/>
    <w:rsid w:val="008B4248"/>
    <w:rsid w:val="008B5BE2"/>
    <w:rsid w:val="008C3E05"/>
    <w:rsid w:val="008F247B"/>
    <w:rsid w:val="009011EA"/>
    <w:rsid w:val="009032E5"/>
    <w:rsid w:val="0091137A"/>
    <w:rsid w:val="00913638"/>
    <w:rsid w:val="00915BEA"/>
    <w:rsid w:val="0092458D"/>
    <w:rsid w:val="00925197"/>
    <w:rsid w:val="00926D49"/>
    <w:rsid w:val="00927473"/>
    <w:rsid w:val="00932239"/>
    <w:rsid w:val="00934A7A"/>
    <w:rsid w:val="009352B4"/>
    <w:rsid w:val="00936E5F"/>
    <w:rsid w:val="00947D0A"/>
    <w:rsid w:val="00965A8E"/>
    <w:rsid w:val="00971DDF"/>
    <w:rsid w:val="009773D8"/>
    <w:rsid w:val="00977632"/>
    <w:rsid w:val="009810B6"/>
    <w:rsid w:val="00982744"/>
    <w:rsid w:val="00990819"/>
    <w:rsid w:val="00992E40"/>
    <w:rsid w:val="009A3303"/>
    <w:rsid w:val="009D4C19"/>
    <w:rsid w:val="009E237F"/>
    <w:rsid w:val="009F0F23"/>
    <w:rsid w:val="00A01E71"/>
    <w:rsid w:val="00A121A7"/>
    <w:rsid w:val="00A15E96"/>
    <w:rsid w:val="00A15F56"/>
    <w:rsid w:val="00A2577B"/>
    <w:rsid w:val="00A312EC"/>
    <w:rsid w:val="00A37D87"/>
    <w:rsid w:val="00A46EAE"/>
    <w:rsid w:val="00A63724"/>
    <w:rsid w:val="00A853DF"/>
    <w:rsid w:val="00A9094F"/>
    <w:rsid w:val="00A92E83"/>
    <w:rsid w:val="00A94B62"/>
    <w:rsid w:val="00AD2885"/>
    <w:rsid w:val="00AD7AAB"/>
    <w:rsid w:val="00AE5A52"/>
    <w:rsid w:val="00AF196E"/>
    <w:rsid w:val="00AF2846"/>
    <w:rsid w:val="00AF5B45"/>
    <w:rsid w:val="00AF7D53"/>
    <w:rsid w:val="00B00234"/>
    <w:rsid w:val="00B052B8"/>
    <w:rsid w:val="00B23B8C"/>
    <w:rsid w:val="00B322E9"/>
    <w:rsid w:val="00B417AB"/>
    <w:rsid w:val="00B41993"/>
    <w:rsid w:val="00B46D85"/>
    <w:rsid w:val="00B53860"/>
    <w:rsid w:val="00B55BC7"/>
    <w:rsid w:val="00B63CC3"/>
    <w:rsid w:val="00B72403"/>
    <w:rsid w:val="00B83CB4"/>
    <w:rsid w:val="00B91117"/>
    <w:rsid w:val="00B976DC"/>
    <w:rsid w:val="00BA3292"/>
    <w:rsid w:val="00BA4707"/>
    <w:rsid w:val="00BB3865"/>
    <w:rsid w:val="00BB5C9C"/>
    <w:rsid w:val="00BB6B50"/>
    <w:rsid w:val="00BC0E9C"/>
    <w:rsid w:val="00BC3AA1"/>
    <w:rsid w:val="00BE2A95"/>
    <w:rsid w:val="00BE46CB"/>
    <w:rsid w:val="00BF3E21"/>
    <w:rsid w:val="00BF7B24"/>
    <w:rsid w:val="00C14FE2"/>
    <w:rsid w:val="00C17237"/>
    <w:rsid w:val="00C25A10"/>
    <w:rsid w:val="00C316C6"/>
    <w:rsid w:val="00C31ADE"/>
    <w:rsid w:val="00C37A50"/>
    <w:rsid w:val="00C4266D"/>
    <w:rsid w:val="00C537D1"/>
    <w:rsid w:val="00C72C29"/>
    <w:rsid w:val="00C76028"/>
    <w:rsid w:val="00CB087C"/>
    <w:rsid w:val="00CB0AB9"/>
    <w:rsid w:val="00CB5500"/>
    <w:rsid w:val="00CB72C5"/>
    <w:rsid w:val="00CC1343"/>
    <w:rsid w:val="00CC2190"/>
    <w:rsid w:val="00CE36B4"/>
    <w:rsid w:val="00CE776C"/>
    <w:rsid w:val="00CE7B3F"/>
    <w:rsid w:val="00CF3009"/>
    <w:rsid w:val="00D07456"/>
    <w:rsid w:val="00D3116E"/>
    <w:rsid w:val="00D43F72"/>
    <w:rsid w:val="00D45697"/>
    <w:rsid w:val="00D47D28"/>
    <w:rsid w:val="00D57F18"/>
    <w:rsid w:val="00D62E75"/>
    <w:rsid w:val="00D63265"/>
    <w:rsid w:val="00D643D6"/>
    <w:rsid w:val="00D70965"/>
    <w:rsid w:val="00D9556A"/>
    <w:rsid w:val="00D96BB7"/>
    <w:rsid w:val="00DA137E"/>
    <w:rsid w:val="00DA2F84"/>
    <w:rsid w:val="00DA53F4"/>
    <w:rsid w:val="00DC2589"/>
    <w:rsid w:val="00DD1B98"/>
    <w:rsid w:val="00DE73C0"/>
    <w:rsid w:val="00DF2A29"/>
    <w:rsid w:val="00DF7E52"/>
    <w:rsid w:val="00E01E49"/>
    <w:rsid w:val="00E1341C"/>
    <w:rsid w:val="00E26185"/>
    <w:rsid w:val="00E41382"/>
    <w:rsid w:val="00E415A5"/>
    <w:rsid w:val="00E43586"/>
    <w:rsid w:val="00E445FB"/>
    <w:rsid w:val="00E50F10"/>
    <w:rsid w:val="00E723F5"/>
    <w:rsid w:val="00E72E2B"/>
    <w:rsid w:val="00E85466"/>
    <w:rsid w:val="00E910EA"/>
    <w:rsid w:val="00E93FDA"/>
    <w:rsid w:val="00EA1790"/>
    <w:rsid w:val="00EB1159"/>
    <w:rsid w:val="00EB2908"/>
    <w:rsid w:val="00EB3863"/>
    <w:rsid w:val="00EB4DD0"/>
    <w:rsid w:val="00EB5CB7"/>
    <w:rsid w:val="00EB71F9"/>
    <w:rsid w:val="00EC330D"/>
    <w:rsid w:val="00EC4600"/>
    <w:rsid w:val="00EC7380"/>
    <w:rsid w:val="00EC767A"/>
    <w:rsid w:val="00EC7E13"/>
    <w:rsid w:val="00ED11EE"/>
    <w:rsid w:val="00F01853"/>
    <w:rsid w:val="00F168DC"/>
    <w:rsid w:val="00F2003A"/>
    <w:rsid w:val="00F24928"/>
    <w:rsid w:val="00F33A2C"/>
    <w:rsid w:val="00FB181E"/>
    <w:rsid w:val="00FB2E15"/>
    <w:rsid w:val="00FC5C3A"/>
    <w:rsid w:val="00FD31CE"/>
    <w:rsid w:val="00FD4E66"/>
    <w:rsid w:val="00FE13C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19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72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40910"/>
  </w:style>
  <w:style w:type="paragraph" w:styleId="Titolo1">
    <w:name w:val="heading 1"/>
    <w:basedOn w:val="Normale"/>
    <w:next w:val="Normale"/>
    <w:link w:val="Titolo1Carattere"/>
    <w:qFormat/>
    <w:rsid w:val="003A42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qFormat/>
    <w:rsid w:val="00800DDF"/>
    <w:pPr>
      <w:keepNext/>
      <w:spacing w:after="120"/>
      <w:jc w:val="both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776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7763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351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40910"/>
    <w:rPr>
      <w:color w:val="0000FF"/>
      <w:u w:val="single"/>
    </w:rPr>
  </w:style>
  <w:style w:type="character" w:styleId="Numeropagina">
    <w:name w:val="page number"/>
    <w:basedOn w:val="Carpredefinitoparagrafo"/>
    <w:rsid w:val="00232B61"/>
  </w:style>
  <w:style w:type="paragraph" w:styleId="Corpodeltesto2">
    <w:name w:val="Body Text 2"/>
    <w:basedOn w:val="Normale"/>
    <w:rsid w:val="000D3573"/>
    <w:rPr>
      <w:kern w:val="22"/>
      <w:sz w:val="22"/>
      <w:szCs w:val="22"/>
    </w:rPr>
  </w:style>
  <w:style w:type="paragraph" w:customStyle="1" w:styleId="Default">
    <w:name w:val="Default"/>
    <w:rsid w:val="000D357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0D3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243CB8"/>
    <w:rPr>
      <w:rFonts w:eastAsia="ヒラギノ角ゴ Pro W3"/>
      <w:color w:val="000000"/>
      <w:kern w:val="1"/>
    </w:rPr>
  </w:style>
  <w:style w:type="paragraph" w:styleId="Finemodulo-z">
    <w:name w:val="HTML Bottom of Form"/>
    <w:basedOn w:val="Normale"/>
    <w:next w:val="Normale"/>
    <w:hidden/>
    <w:rsid w:val="008B4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hidden/>
    <w:rsid w:val="008B4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6528D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Carpredefinitoparagrafo"/>
    <w:rsid w:val="006528D0"/>
  </w:style>
  <w:style w:type="character" w:customStyle="1" w:styleId="magalottis">
    <w:name w:val="magalottis"/>
    <w:semiHidden/>
    <w:rsid w:val="004D1253"/>
    <w:rPr>
      <w:color w:val="000000"/>
    </w:rPr>
  </w:style>
  <w:style w:type="paragraph" w:styleId="Corpotesto">
    <w:name w:val="Body Text"/>
    <w:basedOn w:val="Normale"/>
    <w:link w:val="CorpotestoCarattere"/>
    <w:rsid w:val="00800DDF"/>
    <w:pPr>
      <w:spacing w:after="120"/>
    </w:pPr>
  </w:style>
  <w:style w:type="character" w:customStyle="1" w:styleId="Titolo1Carattere">
    <w:name w:val="Titolo 1 Carattere"/>
    <w:link w:val="Titolo1"/>
    <w:rsid w:val="003A42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link w:val="Corpotesto"/>
    <w:rsid w:val="003A427E"/>
  </w:style>
  <w:style w:type="paragraph" w:styleId="Paragrafoelenco">
    <w:name w:val="List Paragraph"/>
    <w:basedOn w:val="Normale"/>
    <w:uiPriority w:val="72"/>
    <w:qFormat/>
    <w:rsid w:val="00D43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corsivo">
    <w:name w:val="Emphasis"/>
    <w:uiPriority w:val="20"/>
    <w:qFormat/>
    <w:rsid w:val="00D43F72"/>
    <w:rPr>
      <w:i/>
      <w:iCs/>
    </w:rPr>
  </w:style>
  <w:style w:type="character" w:customStyle="1" w:styleId="PidipaginaCarattere">
    <w:name w:val="Piè di pagina Carattere"/>
    <w:link w:val="Pidipagina"/>
    <w:uiPriority w:val="99"/>
    <w:rsid w:val="00440C56"/>
  </w:style>
  <w:style w:type="character" w:customStyle="1" w:styleId="IntestazioneCarattere">
    <w:name w:val="Intestazione Carattere"/>
    <w:link w:val="Intestazione"/>
    <w:uiPriority w:val="99"/>
    <w:rsid w:val="00440C56"/>
  </w:style>
  <w:style w:type="paragraph" w:customStyle="1" w:styleId="TableContents">
    <w:name w:val="Table Contents"/>
    <w:basedOn w:val="Normale"/>
    <w:rsid w:val="000D4545"/>
    <w:pPr>
      <w:widowControl w:val="0"/>
      <w:suppressLineNumbers/>
      <w:suppressAutoHyphens/>
      <w:jc w:val="both"/>
    </w:pPr>
    <w:rPr>
      <w:rFonts w:ascii="Palatino" w:eastAsia="Arial Unicode MS" w:hAnsi="Palatino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72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40910"/>
  </w:style>
  <w:style w:type="paragraph" w:styleId="Titolo1">
    <w:name w:val="heading 1"/>
    <w:basedOn w:val="Normale"/>
    <w:next w:val="Normale"/>
    <w:link w:val="Titolo1Carattere"/>
    <w:qFormat/>
    <w:rsid w:val="003A42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qFormat/>
    <w:rsid w:val="00800DDF"/>
    <w:pPr>
      <w:keepNext/>
      <w:spacing w:after="120"/>
      <w:jc w:val="both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776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7763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351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40910"/>
    <w:rPr>
      <w:color w:val="0000FF"/>
      <w:u w:val="single"/>
    </w:rPr>
  </w:style>
  <w:style w:type="character" w:styleId="Numeropagina">
    <w:name w:val="page number"/>
    <w:basedOn w:val="Carpredefinitoparagrafo"/>
    <w:rsid w:val="00232B61"/>
  </w:style>
  <w:style w:type="paragraph" w:styleId="Corpodeltesto2">
    <w:name w:val="Body Text 2"/>
    <w:basedOn w:val="Normale"/>
    <w:rsid w:val="000D3573"/>
    <w:rPr>
      <w:kern w:val="22"/>
      <w:sz w:val="22"/>
      <w:szCs w:val="22"/>
    </w:rPr>
  </w:style>
  <w:style w:type="paragraph" w:customStyle="1" w:styleId="Default">
    <w:name w:val="Default"/>
    <w:rsid w:val="000D357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0D3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243CB8"/>
    <w:rPr>
      <w:rFonts w:eastAsia="ヒラギノ角ゴ Pro W3"/>
      <w:color w:val="000000"/>
      <w:kern w:val="1"/>
    </w:rPr>
  </w:style>
  <w:style w:type="paragraph" w:styleId="Finemodulo-z">
    <w:name w:val="HTML Bottom of Form"/>
    <w:basedOn w:val="Normale"/>
    <w:next w:val="Normale"/>
    <w:hidden/>
    <w:rsid w:val="008B4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hidden/>
    <w:rsid w:val="008B4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6528D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Carpredefinitoparagrafo"/>
    <w:rsid w:val="006528D0"/>
  </w:style>
  <w:style w:type="character" w:customStyle="1" w:styleId="magalottis">
    <w:name w:val="magalottis"/>
    <w:semiHidden/>
    <w:rsid w:val="004D1253"/>
    <w:rPr>
      <w:color w:val="000000"/>
    </w:rPr>
  </w:style>
  <w:style w:type="paragraph" w:styleId="Corpotesto">
    <w:name w:val="Body Text"/>
    <w:basedOn w:val="Normale"/>
    <w:link w:val="CorpotestoCarattere"/>
    <w:rsid w:val="00800DDF"/>
    <w:pPr>
      <w:spacing w:after="120"/>
    </w:pPr>
  </w:style>
  <w:style w:type="character" w:customStyle="1" w:styleId="Titolo1Carattere">
    <w:name w:val="Titolo 1 Carattere"/>
    <w:link w:val="Titolo1"/>
    <w:rsid w:val="003A42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link w:val="Corpotesto"/>
    <w:rsid w:val="003A427E"/>
  </w:style>
  <w:style w:type="paragraph" w:styleId="Paragrafoelenco">
    <w:name w:val="List Paragraph"/>
    <w:basedOn w:val="Normale"/>
    <w:uiPriority w:val="72"/>
    <w:qFormat/>
    <w:rsid w:val="00D43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corsivo">
    <w:name w:val="Emphasis"/>
    <w:uiPriority w:val="20"/>
    <w:qFormat/>
    <w:rsid w:val="00D43F72"/>
    <w:rPr>
      <w:i/>
      <w:iCs/>
    </w:rPr>
  </w:style>
  <w:style w:type="character" w:customStyle="1" w:styleId="PidipaginaCarattere">
    <w:name w:val="Piè di pagina Carattere"/>
    <w:link w:val="Pidipagina"/>
    <w:uiPriority w:val="99"/>
    <w:rsid w:val="00440C56"/>
  </w:style>
  <w:style w:type="character" w:customStyle="1" w:styleId="IntestazioneCarattere">
    <w:name w:val="Intestazione Carattere"/>
    <w:link w:val="Intestazione"/>
    <w:uiPriority w:val="99"/>
    <w:rsid w:val="00440C56"/>
  </w:style>
  <w:style w:type="paragraph" w:customStyle="1" w:styleId="TableContents">
    <w:name w:val="Table Contents"/>
    <w:basedOn w:val="Normale"/>
    <w:rsid w:val="000D4545"/>
    <w:pPr>
      <w:widowControl w:val="0"/>
      <w:suppressLineNumbers/>
      <w:suppressAutoHyphens/>
      <w:jc w:val="both"/>
    </w:pPr>
    <w:rPr>
      <w:rFonts w:ascii="Palatino" w:eastAsia="Arial Unicode MS" w:hAnsi="Palatino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ormedil.it/" TargetMode="External"/><Relationship Id="rId2" Type="http://schemas.openxmlformats.org/officeDocument/2006/relationships/hyperlink" Target="mailto:formedil@formedil.it" TargetMode="External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fundacionlaboral.org/uploads/gallery/images/ARCH586398a5826da.jpeg" TargetMode="External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alottis\AppData\Local\Microsoft\Windows\Temporary%20Internet%20Files\Content.Outlook\1XJCVECG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Via Alessandria, 215 – 00198 Roma</vt:lpstr>
    </vt:vector>
  </TitlesOfParts>
  <Company>Formedil</Company>
  <LinksUpToDate>false</LinksUpToDate>
  <CharactersWithSpaces>1184</CharactersWithSpaces>
  <SharedDoc>false</SharedDoc>
  <HLinks>
    <vt:vector size="12" baseType="variant">
      <vt:variant>
        <vt:i4>6881331</vt:i4>
      </vt:variant>
      <vt:variant>
        <vt:i4>11</vt:i4>
      </vt:variant>
      <vt:variant>
        <vt:i4>0</vt:i4>
      </vt:variant>
      <vt:variant>
        <vt:i4>5</vt:i4>
      </vt:variant>
      <vt:variant>
        <vt:lpwstr>http://www.formedil.it/</vt:lpwstr>
      </vt:variant>
      <vt:variant>
        <vt:lpwstr/>
      </vt:variant>
      <vt:variant>
        <vt:i4>5832822</vt:i4>
      </vt:variant>
      <vt:variant>
        <vt:i4>8</vt:i4>
      </vt:variant>
      <vt:variant>
        <vt:i4>0</vt:i4>
      </vt:variant>
      <vt:variant>
        <vt:i4>5</vt:i4>
      </vt:variant>
      <vt:variant>
        <vt:lpwstr>mailto:formedil@formedil.it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Alessandria, 215 – 00198 Roma</dc:title>
  <dc:subject>CARTA INTESTATA NUOVA</dc:subject>
  <dc:creator>Simona Magalotti</dc:creator>
  <cp:lastModifiedBy>Simona Magalotti</cp:lastModifiedBy>
  <cp:revision>4</cp:revision>
  <cp:lastPrinted>2017-12-20T15:44:00Z</cp:lastPrinted>
  <dcterms:created xsi:type="dcterms:W3CDTF">2017-12-20T15:41:00Z</dcterms:created>
  <dcterms:modified xsi:type="dcterms:W3CDTF">2017-12-20T15:49:00Z</dcterms:modified>
</cp:coreProperties>
</file>